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528E8" w14:textId="77777777" w:rsidR="001C64E8" w:rsidRPr="00244317" w:rsidRDefault="002B2AF8" w:rsidP="008F76CC">
      <w:pPr>
        <w:pStyle w:val="Heading1"/>
        <w:jc w:val="center"/>
        <w:rPr>
          <w:rFonts w:ascii="Times New Roman" w:hAnsi="Times New Roman" w:cs="Times New Roman"/>
          <w:b/>
          <w:color w:val="000000" w:themeColor="text1"/>
          <w:sz w:val="28"/>
          <w:szCs w:val="28"/>
        </w:rPr>
      </w:pPr>
      <w:r w:rsidRPr="00244317">
        <w:rPr>
          <w:rFonts w:ascii="Times New Roman" w:hAnsi="Times New Roman" w:cs="Times New Roman"/>
          <w:b/>
          <w:color w:val="000000" w:themeColor="text1"/>
          <w:sz w:val="28"/>
          <w:szCs w:val="28"/>
        </w:rPr>
        <w:t>Audio Documentary</w:t>
      </w:r>
    </w:p>
    <w:p w14:paraId="5DFF1EED" w14:textId="6C106B40" w:rsidR="008F76CC" w:rsidRPr="008F76CC" w:rsidRDefault="008F76CC" w:rsidP="008F76CC">
      <w:pPr>
        <w:pStyle w:val="Heading2"/>
        <w:jc w:val="center"/>
        <w:rPr>
          <w:rFonts w:ascii="Times New Roman" w:hAnsi="Times New Roman" w:cs="Times New Roman"/>
          <w:color w:val="000000" w:themeColor="text1"/>
          <w:sz w:val="24"/>
          <w:szCs w:val="24"/>
          <w:u w:val="single"/>
        </w:rPr>
      </w:pPr>
      <w:r w:rsidRPr="008F76CC">
        <w:rPr>
          <w:rFonts w:ascii="Times New Roman" w:hAnsi="Times New Roman" w:cs="Times New Roman"/>
          <w:color w:val="000000" w:themeColor="text1"/>
          <w:sz w:val="24"/>
          <w:szCs w:val="24"/>
          <w:u w:val="single"/>
        </w:rPr>
        <w:t>Visual</w:t>
      </w:r>
    </w:p>
    <w:p w14:paraId="3407A8B6" w14:textId="2610BE00" w:rsidR="008F76CC" w:rsidRPr="008F76CC" w:rsidRDefault="008F76CC" w:rsidP="008F76CC">
      <w:pPr>
        <w:pStyle w:val="ListParagraph"/>
        <w:numPr>
          <w:ilvl w:val="0"/>
          <w:numId w:val="5"/>
        </w:num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White background</w:t>
      </w:r>
    </w:p>
    <w:p w14:paraId="06FE94C8" w14:textId="68763B61" w:rsidR="00244317" w:rsidRDefault="00250E5D" w:rsidP="00244317">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White sheets </w:t>
      </w:r>
    </w:p>
    <w:p w14:paraId="2BC01812" w14:textId="1677F302" w:rsidR="00250E5D" w:rsidRDefault="00250E5D" w:rsidP="00244317">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Bed </w:t>
      </w:r>
    </w:p>
    <w:p w14:paraId="500326B5" w14:textId="1C0FD569" w:rsidR="00250E5D" w:rsidRDefault="00250E5D" w:rsidP="00244317">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Red Lights </w:t>
      </w:r>
    </w:p>
    <w:p w14:paraId="1A0FDBBC" w14:textId="77777777" w:rsidR="007F6311" w:rsidRPr="007F6311" w:rsidRDefault="007F6311" w:rsidP="007F6311">
      <w:pPr>
        <w:rPr>
          <w:rFonts w:ascii="Times New Roman" w:hAnsi="Times New Roman" w:cs="Times New Roman"/>
          <w:color w:val="000000" w:themeColor="text1"/>
          <w:sz w:val="24"/>
          <w:szCs w:val="24"/>
        </w:rPr>
      </w:pPr>
    </w:p>
    <w:p w14:paraId="190E7F96" w14:textId="08D2CD05" w:rsidR="007F6311" w:rsidRPr="007F6311" w:rsidRDefault="007F6311" w:rsidP="007F6311">
      <w:pPr>
        <w:rPr>
          <w:rFonts w:ascii="Times New Roman" w:hAnsi="Times New Roman" w:cs="Times New Roman"/>
          <w:b/>
          <w:color w:val="000000" w:themeColor="text1"/>
          <w:sz w:val="24"/>
          <w:szCs w:val="24"/>
        </w:rPr>
      </w:pPr>
      <w:r w:rsidRPr="007F6311">
        <w:rPr>
          <w:rFonts w:ascii="Times New Roman" w:hAnsi="Times New Roman" w:cs="Times New Roman"/>
          <w:b/>
          <w:color w:val="000000" w:themeColor="text1"/>
          <w:sz w:val="24"/>
          <w:szCs w:val="24"/>
        </w:rPr>
        <w:t>REFERENCE PHOTOS</w:t>
      </w:r>
    </w:p>
    <w:p w14:paraId="32F76206" w14:textId="7FB8B950" w:rsidR="007F6311" w:rsidRPr="007F6311" w:rsidRDefault="007F6311" w:rsidP="007F631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anchor distT="0" distB="0" distL="114300" distR="114300" simplePos="0" relativeHeight="251658240" behindDoc="0" locked="0" layoutInCell="1" allowOverlap="1" wp14:anchorId="3C908546" wp14:editId="60932A83">
            <wp:simplePos x="0" y="0"/>
            <wp:positionH relativeFrom="column">
              <wp:posOffset>3367405</wp:posOffset>
            </wp:positionH>
            <wp:positionV relativeFrom="paragraph">
              <wp:posOffset>34290</wp:posOffset>
            </wp:positionV>
            <wp:extent cx="3251835" cy="2765449"/>
            <wp:effectExtent l="0" t="0" r="0" b="3175"/>
            <wp:wrapNone/>
            <wp:docPr id="4" name="Picture 4" descr="../../../../Screen%20Shot%202017-10-25%20at%2009.3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25%20at%2009.34.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1835" cy="27654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zh-CN"/>
        </w:rPr>
        <w:drawing>
          <wp:anchor distT="0" distB="0" distL="114300" distR="114300" simplePos="0" relativeHeight="251659264" behindDoc="0" locked="0" layoutInCell="1" allowOverlap="1" wp14:anchorId="3B8E777F" wp14:editId="2926ADA8">
            <wp:simplePos x="0" y="0"/>
            <wp:positionH relativeFrom="column">
              <wp:posOffset>-634365</wp:posOffset>
            </wp:positionH>
            <wp:positionV relativeFrom="paragraph">
              <wp:posOffset>190500</wp:posOffset>
            </wp:positionV>
            <wp:extent cx="3744657" cy="2504440"/>
            <wp:effectExtent l="0" t="0" r="0" b="10160"/>
            <wp:wrapNone/>
            <wp:docPr id="3" name="Picture 3" descr="../../../../Screen%20Shot%202017-10-25%20at%2009.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25%20at%2009.33.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4657"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C5CFE" w14:textId="59F94A3F" w:rsidR="00250E5D" w:rsidRDefault="00250E5D" w:rsidP="00250E5D">
      <w:pPr>
        <w:rPr>
          <w:rFonts w:ascii="Times New Roman" w:hAnsi="Times New Roman" w:cs="Times New Roman"/>
          <w:color w:val="000000" w:themeColor="text1"/>
          <w:sz w:val="24"/>
          <w:szCs w:val="24"/>
        </w:rPr>
      </w:pPr>
    </w:p>
    <w:p w14:paraId="0DDDFEBB" w14:textId="77777777" w:rsidR="007F6311" w:rsidRDefault="007F6311" w:rsidP="00250E5D">
      <w:pPr>
        <w:rPr>
          <w:rFonts w:ascii="Times New Roman" w:hAnsi="Times New Roman" w:cs="Times New Roman"/>
          <w:color w:val="000000" w:themeColor="text1"/>
          <w:sz w:val="24"/>
          <w:szCs w:val="24"/>
        </w:rPr>
      </w:pPr>
    </w:p>
    <w:p w14:paraId="13A32C6F" w14:textId="77777777" w:rsidR="007F6311" w:rsidRDefault="007F6311" w:rsidP="00250E5D">
      <w:pPr>
        <w:rPr>
          <w:rFonts w:ascii="Times New Roman" w:hAnsi="Times New Roman" w:cs="Times New Roman"/>
          <w:color w:val="000000" w:themeColor="text1"/>
          <w:sz w:val="24"/>
          <w:szCs w:val="24"/>
        </w:rPr>
      </w:pPr>
    </w:p>
    <w:p w14:paraId="75EC53F8" w14:textId="77777777" w:rsidR="007F6311" w:rsidRDefault="007F6311" w:rsidP="00250E5D">
      <w:pPr>
        <w:rPr>
          <w:rFonts w:ascii="Times New Roman" w:hAnsi="Times New Roman" w:cs="Times New Roman"/>
          <w:color w:val="000000" w:themeColor="text1"/>
          <w:sz w:val="24"/>
          <w:szCs w:val="24"/>
        </w:rPr>
      </w:pPr>
    </w:p>
    <w:p w14:paraId="065E5366" w14:textId="77777777" w:rsidR="007F6311" w:rsidRDefault="007F6311" w:rsidP="00250E5D">
      <w:pPr>
        <w:rPr>
          <w:rFonts w:ascii="Times New Roman" w:hAnsi="Times New Roman" w:cs="Times New Roman"/>
          <w:color w:val="000000" w:themeColor="text1"/>
          <w:sz w:val="24"/>
          <w:szCs w:val="24"/>
        </w:rPr>
      </w:pPr>
    </w:p>
    <w:p w14:paraId="6BB21EBC" w14:textId="77777777" w:rsidR="007F6311" w:rsidRDefault="007F6311" w:rsidP="00250E5D">
      <w:pPr>
        <w:rPr>
          <w:rFonts w:ascii="Times New Roman" w:hAnsi="Times New Roman" w:cs="Times New Roman"/>
          <w:color w:val="000000" w:themeColor="text1"/>
          <w:sz w:val="24"/>
          <w:szCs w:val="24"/>
        </w:rPr>
      </w:pPr>
    </w:p>
    <w:p w14:paraId="2B51F25B" w14:textId="77777777" w:rsidR="007F6311" w:rsidRDefault="007F6311" w:rsidP="00250E5D">
      <w:pPr>
        <w:rPr>
          <w:rFonts w:ascii="Times New Roman" w:hAnsi="Times New Roman" w:cs="Times New Roman"/>
          <w:color w:val="000000" w:themeColor="text1"/>
          <w:sz w:val="24"/>
          <w:szCs w:val="24"/>
        </w:rPr>
      </w:pPr>
    </w:p>
    <w:p w14:paraId="01CB61CE" w14:textId="77777777" w:rsidR="007F6311" w:rsidRDefault="007F6311" w:rsidP="00250E5D">
      <w:pPr>
        <w:rPr>
          <w:rFonts w:ascii="Times New Roman" w:hAnsi="Times New Roman" w:cs="Times New Roman"/>
          <w:color w:val="000000" w:themeColor="text1"/>
          <w:sz w:val="24"/>
          <w:szCs w:val="24"/>
        </w:rPr>
      </w:pPr>
    </w:p>
    <w:p w14:paraId="7273E005" w14:textId="77777777" w:rsidR="007F6311" w:rsidRDefault="007F6311" w:rsidP="00250E5D">
      <w:pPr>
        <w:rPr>
          <w:rFonts w:ascii="Times New Roman" w:hAnsi="Times New Roman" w:cs="Times New Roman"/>
          <w:color w:val="000000" w:themeColor="text1"/>
          <w:sz w:val="24"/>
          <w:szCs w:val="24"/>
        </w:rPr>
      </w:pPr>
    </w:p>
    <w:p w14:paraId="33D6A78C" w14:textId="77777777" w:rsidR="007F6311" w:rsidRDefault="007F6311" w:rsidP="00250E5D">
      <w:pPr>
        <w:rPr>
          <w:rFonts w:ascii="Times New Roman" w:hAnsi="Times New Roman" w:cs="Times New Roman"/>
          <w:color w:val="000000" w:themeColor="text1"/>
          <w:sz w:val="24"/>
          <w:szCs w:val="24"/>
        </w:rPr>
      </w:pPr>
    </w:p>
    <w:p w14:paraId="0C411F3C" w14:textId="40B273BA" w:rsidR="00250E5D" w:rsidRPr="00250E5D" w:rsidRDefault="007F6311" w:rsidP="00250E5D">
      <w:pPr>
        <w:rPr>
          <w:rFonts w:ascii="Times New Roman" w:hAnsi="Times New Roman" w:cs="Times New Roman"/>
          <w:color w:val="000000" w:themeColor="text1"/>
          <w:sz w:val="24"/>
          <w:szCs w:val="24"/>
        </w:rPr>
      </w:pPr>
      <w:r w:rsidRPr="007F6311">
        <w:rPr>
          <w:rFonts w:ascii="Times New Roman" w:hAnsi="Times New Roman" w:cs="Times New Roman"/>
          <w:color w:val="000000" w:themeColor="text1"/>
          <w:sz w:val="24"/>
          <w:szCs w:val="24"/>
        </w:rPr>
        <w:t xml:space="preserve">Irene Moray </w:t>
      </w:r>
      <w:r>
        <w:rPr>
          <w:rFonts w:ascii="Times New Roman" w:hAnsi="Times New Roman" w:cs="Times New Roman"/>
          <w:color w:val="000000" w:themeColor="text1"/>
          <w:sz w:val="24"/>
          <w:szCs w:val="24"/>
        </w:rPr>
        <w:t xml:space="preserve">                                                                    Brian M. Ferguson </w:t>
      </w:r>
    </w:p>
    <w:p w14:paraId="57186141" w14:textId="7BAB22F5" w:rsidR="00244317" w:rsidRDefault="00244317" w:rsidP="00244317">
      <w:pPr>
        <w:rPr>
          <w:rFonts w:ascii="Times New Roman" w:hAnsi="Times New Roman" w:cs="Times New Roman"/>
          <w:color w:val="000000" w:themeColor="text1"/>
          <w:sz w:val="24"/>
          <w:szCs w:val="24"/>
        </w:rPr>
      </w:pPr>
    </w:p>
    <w:p w14:paraId="5D57CFE1" w14:textId="0FEFD7FB" w:rsidR="00244317" w:rsidRPr="007F6311" w:rsidRDefault="007F6311" w:rsidP="00244317">
      <w:pPr>
        <w:rPr>
          <w:rFonts w:ascii="Times New Roman" w:hAnsi="Times New Roman" w:cs="Times New Roman"/>
          <w:b/>
          <w:color w:val="000000" w:themeColor="text1"/>
          <w:sz w:val="24"/>
          <w:szCs w:val="24"/>
        </w:rPr>
      </w:pPr>
      <w:r w:rsidRPr="007F6311">
        <w:rPr>
          <w:rFonts w:ascii="Times New Roman" w:hAnsi="Times New Roman" w:cs="Times New Roman"/>
          <w:b/>
          <w:color w:val="000000" w:themeColor="text1"/>
          <w:sz w:val="24"/>
          <w:szCs w:val="24"/>
        </w:rPr>
        <w:t>OUR CONCEPT</w:t>
      </w:r>
    </w:p>
    <w:p w14:paraId="0309E273" w14:textId="17818421" w:rsidR="008F76CC" w:rsidRDefault="007F6311" w:rsidP="007F631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red lights and hue in the room in tandem with a figure in a bed represents how the color red, although it can be interpreted as anger, it can also represent love, warmth, family and conviviality. The idea of having someone sleeping represents how we are all reminiscing and thinking of our past experiences associated with the color red. Although reminiscence plays a minor role in our pieces, our previous memories are used more to ponder and remember these memories. We are trying to express how we are remembering our past but also are embracing the changes in our lives all in a new city. The consistency of the color red is in a juxtaposition with the differences of our memories, including different national holidays, cultures, traditions and languages. </w:t>
      </w:r>
    </w:p>
    <w:p w14:paraId="5EB6A42D" w14:textId="77777777" w:rsidR="007F6311" w:rsidRDefault="007F6311" w:rsidP="007F6311">
      <w:pPr>
        <w:rPr>
          <w:rFonts w:ascii="Times New Roman" w:hAnsi="Times New Roman" w:cs="Times New Roman"/>
          <w:color w:val="000000" w:themeColor="text1"/>
          <w:sz w:val="24"/>
          <w:szCs w:val="24"/>
        </w:rPr>
      </w:pPr>
    </w:p>
    <w:p w14:paraId="7FF798F1" w14:textId="27B2739E" w:rsidR="008B37D9" w:rsidRPr="008B37D9" w:rsidRDefault="008B37D9" w:rsidP="007F6311">
      <w:pPr>
        <w:rPr>
          <w:rFonts w:ascii="Times New Roman" w:hAnsi="Times New Roman" w:cs="Times New Roman"/>
          <w:b/>
          <w:color w:val="000000" w:themeColor="text1"/>
          <w:sz w:val="24"/>
          <w:szCs w:val="24"/>
        </w:rPr>
      </w:pPr>
      <w:r w:rsidRPr="008B37D9">
        <w:rPr>
          <w:rFonts w:ascii="Times New Roman" w:hAnsi="Times New Roman" w:cs="Times New Roman"/>
          <w:b/>
          <w:color w:val="000000" w:themeColor="text1"/>
          <w:sz w:val="24"/>
          <w:szCs w:val="24"/>
        </w:rPr>
        <w:lastRenderedPageBreak/>
        <w:t xml:space="preserve">OUR VISUAL </w:t>
      </w:r>
    </w:p>
    <w:p w14:paraId="211E0182" w14:textId="5C4FC2EE" w:rsidR="008B37D9" w:rsidRDefault="008B37D9" w:rsidP="008B37D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14:anchorId="190C7B7C" wp14:editId="2D2E17B2">
            <wp:extent cx="5090160" cy="3393440"/>
            <wp:effectExtent l="0" t="0" r="0" b="10160"/>
            <wp:docPr id="5" name="Picture 5" descr="../../../../Colour%20&amp;%20Conver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20&amp;%20Converg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160" cy="3393440"/>
                    </a:xfrm>
                    <a:prstGeom prst="rect">
                      <a:avLst/>
                    </a:prstGeom>
                    <a:noFill/>
                    <a:ln>
                      <a:noFill/>
                    </a:ln>
                  </pic:spPr>
                </pic:pic>
              </a:graphicData>
            </a:graphic>
          </wp:inline>
        </w:drawing>
      </w:r>
      <w:bookmarkStart w:id="0" w:name="_GoBack"/>
      <w:bookmarkEnd w:id="0"/>
    </w:p>
    <w:p w14:paraId="172CAB40" w14:textId="77777777" w:rsidR="008B37D9" w:rsidRPr="008F76CC" w:rsidRDefault="008B37D9" w:rsidP="007F6311">
      <w:pPr>
        <w:rPr>
          <w:rFonts w:ascii="Times New Roman" w:hAnsi="Times New Roman" w:cs="Times New Roman"/>
          <w:color w:val="000000" w:themeColor="text1"/>
          <w:sz w:val="24"/>
          <w:szCs w:val="24"/>
        </w:rPr>
      </w:pPr>
    </w:p>
    <w:p w14:paraId="2D410655" w14:textId="77777777" w:rsidR="008F76CC" w:rsidRDefault="008F76CC" w:rsidP="008F76CC">
      <w:pPr>
        <w:jc w:val="center"/>
        <w:rPr>
          <w:rFonts w:ascii="Times New Roman" w:hAnsi="Times New Roman" w:cs="Times New Roman"/>
          <w:b/>
          <w:color w:val="000000" w:themeColor="text1"/>
          <w:sz w:val="24"/>
          <w:szCs w:val="24"/>
          <w:u w:val="single"/>
        </w:rPr>
      </w:pPr>
      <w:r w:rsidRPr="008F76CC">
        <w:rPr>
          <w:rFonts w:ascii="Times New Roman" w:hAnsi="Times New Roman" w:cs="Times New Roman"/>
          <w:b/>
          <w:color w:val="000000" w:themeColor="text1"/>
          <w:sz w:val="24"/>
          <w:szCs w:val="24"/>
          <w:u w:val="single"/>
        </w:rPr>
        <w:t>Audio</w:t>
      </w:r>
    </w:p>
    <w:p w14:paraId="07DB4A99" w14:textId="5064BDFD" w:rsidR="00244317" w:rsidRDefault="00244317" w:rsidP="0024431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Using the colo</w:t>
      </w:r>
      <w:r w:rsidRPr="00244317">
        <w:rPr>
          <w:rFonts w:ascii="Times New Roman" w:hAnsi="Times New Roman" w:cs="Times New Roman"/>
          <w:color w:val="000000" w:themeColor="text1"/>
          <w:sz w:val="24"/>
          <w:szCs w:val="24"/>
        </w:rPr>
        <w:t xml:space="preserve">r red, as a group we decided to express the emotions of happiness, love &amp; the themes of conviviality &amp; family. Each </w:t>
      </w:r>
      <w:r>
        <w:rPr>
          <w:rFonts w:ascii="Times New Roman" w:hAnsi="Times New Roman" w:cs="Times New Roman"/>
          <w:color w:val="000000" w:themeColor="text1"/>
          <w:sz w:val="24"/>
          <w:szCs w:val="24"/>
        </w:rPr>
        <w:t xml:space="preserve">individual has created a soundtrack related to a happy and convivial moment that they tie with the color red. To bind each of these memories, the use of music and laughter combines the visual imagery we have when thinking of the color red and the sounds of the actual memories themselves. </w:t>
      </w:r>
    </w:p>
    <w:p w14:paraId="02C97E44" w14:textId="77777777" w:rsidR="00244317" w:rsidRPr="00244317" w:rsidRDefault="00244317" w:rsidP="00244317">
      <w:pPr>
        <w:rPr>
          <w:rFonts w:ascii="Times New Roman" w:hAnsi="Times New Roman" w:cs="Times New Roman"/>
          <w:color w:val="000000" w:themeColor="text1"/>
          <w:sz w:val="24"/>
          <w:szCs w:val="24"/>
        </w:rPr>
      </w:pPr>
    </w:p>
    <w:p w14:paraId="7EF86F45" w14:textId="052C8566" w:rsidR="00244317" w:rsidRDefault="004C54E1" w:rsidP="008F76CC">
      <w:pPr>
        <w:jc w:val="center"/>
        <w:rPr>
          <w:rFonts w:ascii="Times New Roman" w:hAnsi="Times New Roman" w:cs="Times New Roman"/>
          <w:color w:val="000000" w:themeColor="text1"/>
          <w:sz w:val="24"/>
          <w:szCs w:val="24"/>
          <w:u w:val="single"/>
        </w:rPr>
      </w:pPr>
      <w:r w:rsidRPr="008F76CC">
        <w:rPr>
          <w:rFonts w:ascii="Times New Roman" w:hAnsi="Times New Roman" w:cs="Times New Roman"/>
          <w:color w:val="000000" w:themeColor="text1"/>
          <w:sz w:val="24"/>
          <w:szCs w:val="24"/>
          <w:u w:val="single"/>
        </w:rPr>
        <w:t>Base Sound</w:t>
      </w:r>
      <w:r w:rsidR="00244317">
        <w:rPr>
          <w:rFonts w:ascii="Times New Roman" w:hAnsi="Times New Roman" w:cs="Times New Roman"/>
          <w:color w:val="000000" w:themeColor="text1"/>
          <w:sz w:val="24"/>
          <w:szCs w:val="24"/>
          <w:u w:val="single"/>
        </w:rPr>
        <w:t>s/ Link</w:t>
      </w:r>
    </w:p>
    <w:p w14:paraId="329CB955" w14:textId="1BD1A480" w:rsidR="008F76CC" w:rsidRDefault="00244317" w:rsidP="00244317">
      <w:pPr>
        <w:pStyle w:val="ListParagraph"/>
        <w:numPr>
          <w:ilvl w:val="0"/>
          <w:numId w:val="6"/>
        </w:numPr>
        <w:jc w:val="center"/>
        <w:rPr>
          <w:rFonts w:ascii="Times New Roman" w:hAnsi="Times New Roman" w:cs="Times New Roman"/>
          <w:color w:val="000000" w:themeColor="text1"/>
          <w:sz w:val="24"/>
          <w:szCs w:val="24"/>
        </w:rPr>
      </w:pPr>
      <w:r w:rsidRPr="00244317">
        <w:rPr>
          <w:rFonts w:ascii="Times New Roman" w:hAnsi="Times New Roman" w:cs="Times New Roman"/>
          <w:color w:val="000000" w:themeColor="text1"/>
          <w:sz w:val="24"/>
          <w:szCs w:val="24"/>
        </w:rPr>
        <w:t>Laughter</w:t>
      </w:r>
    </w:p>
    <w:p w14:paraId="337F739E" w14:textId="3477AD33" w:rsidR="00244317" w:rsidRDefault="00244317" w:rsidP="00244317">
      <w:pPr>
        <w:pStyle w:val="ListParagraph"/>
        <w:numPr>
          <w:ilvl w:val="0"/>
          <w:numId w:val="6"/>
        </w:num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Voiceovers </w:t>
      </w:r>
    </w:p>
    <w:p w14:paraId="3B833AE8" w14:textId="6E3C4BFA" w:rsidR="00244317" w:rsidRDefault="00244317" w:rsidP="00244317">
      <w:pPr>
        <w:pStyle w:val="ListParagraph"/>
        <w:numPr>
          <w:ilvl w:val="0"/>
          <w:numId w:val="6"/>
        </w:num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Music </w:t>
      </w:r>
    </w:p>
    <w:p w14:paraId="1FC54969" w14:textId="77777777" w:rsidR="007F6311" w:rsidRDefault="007F6311" w:rsidP="007F6311">
      <w:pPr>
        <w:jc w:val="center"/>
        <w:rPr>
          <w:rFonts w:ascii="Times New Roman" w:hAnsi="Times New Roman" w:cs="Times New Roman"/>
          <w:color w:val="000000" w:themeColor="text1"/>
          <w:sz w:val="24"/>
          <w:szCs w:val="24"/>
        </w:rPr>
      </w:pPr>
    </w:p>
    <w:p w14:paraId="7641E4B8" w14:textId="4650753C" w:rsidR="007F6311" w:rsidRDefault="007F6311" w:rsidP="007F631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decided to use laughter as a linking sound effect (</w:t>
      </w:r>
      <w:proofErr w:type="spellStart"/>
      <w:r>
        <w:rPr>
          <w:rFonts w:ascii="Times New Roman" w:hAnsi="Times New Roman" w:cs="Times New Roman"/>
          <w:color w:val="000000" w:themeColor="text1"/>
          <w:sz w:val="24"/>
          <w:szCs w:val="24"/>
        </w:rPr>
        <w:t>fx</w:t>
      </w:r>
      <w:proofErr w:type="spellEnd"/>
      <w:r>
        <w:rPr>
          <w:rFonts w:ascii="Times New Roman" w:hAnsi="Times New Roman" w:cs="Times New Roman"/>
          <w:color w:val="000000" w:themeColor="text1"/>
          <w:sz w:val="24"/>
          <w:szCs w:val="24"/>
        </w:rPr>
        <w:t xml:space="preserve">) as it is a globally known sound for happiness in all languages and doesn’t need any sort of translation. </w:t>
      </w:r>
    </w:p>
    <w:p w14:paraId="15324669" w14:textId="77777777" w:rsidR="007F6311" w:rsidRDefault="007F6311" w:rsidP="007F6311">
      <w:pPr>
        <w:rPr>
          <w:rFonts w:ascii="Times New Roman" w:hAnsi="Times New Roman" w:cs="Times New Roman"/>
          <w:color w:val="000000" w:themeColor="text1"/>
          <w:sz w:val="24"/>
          <w:szCs w:val="24"/>
        </w:rPr>
      </w:pPr>
    </w:p>
    <w:p w14:paraId="44C3D8FA" w14:textId="04B65B23" w:rsidR="007F6311" w:rsidRDefault="007F6311" w:rsidP="007F631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Music is used as a linking sound as it is also another type of melody/ sound that everyone can relate to and in many cases it can still be enjoyed without understanding the language. </w:t>
      </w:r>
    </w:p>
    <w:p w14:paraId="2DCF4C7E" w14:textId="77777777" w:rsidR="007F6311" w:rsidRDefault="007F6311" w:rsidP="007F6311">
      <w:pPr>
        <w:rPr>
          <w:rFonts w:ascii="Times New Roman" w:hAnsi="Times New Roman" w:cs="Times New Roman"/>
          <w:color w:val="000000" w:themeColor="text1"/>
          <w:sz w:val="24"/>
          <w:szCs w:val="24"/>
        </w:rPr>
      </w:pPr>
    </w:p>
    <w:p w14:paraId="62D30DA0" w14:textId="32A50683" w:rsidR="007F6311" w:rsidRPr="007F6311" w:rsidRDefault="007F6311" w:rsidP="007F631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use of voiceovers is also a key part of our project as we wanted to explain our memories to allow for a further understanding. However, it is also used to indicate and further </w:t>
      </w:r>
      <w:r w:rsidR="008B37D9">
        <w:rPr>
          <w:rFonts w:ascii="Times New Roman" w:hAnsi="Times New Roman" w:cs="Times New Roman"/>
          <w:color w:val="000000" w:themeColor="text1"/>
          <w:sz w:val="24"/>
          <w:szCs w:val="24"/>
        </w:rPr>
        <w:t xml:space="preserve">emphasize on our differences in cultures, traditions, languages and holidays. These dissimilar memories all come together to form an entity exuding memories of love, happiness and conviviality. </w:t>
      </w:r>
    </w:p>
    <w:p w14:paraId="18065B78" w14:textId="77777777" w:rsidR="00244317" w:rsidRDefault="00244317" w:rsidP="00244317">
      <w:pPr>
        <w:jc w:val="center"/>
        <w:rPr>
          <w:rFonts w:ascii="Times New Roman" w:hAnsi="Times New Roman" w:cs="Times New Roman"/>
          <w:color w:val="000000" w:themeColor="text1"/>
          <w:sz w:val="24"/>
          <w:szCs w:val="24"/>
        </w:rPr>
      </w:pPr>
    </w:p>
    <w:p w14:paraId="14B78B0A" w14:textId="0874EC18" w:rsidR="00244317" w:rsidRPr="00244317" w:rsidRDefault="00244317" w:rsidP="00244317">
      <w:pPr>
        <w:jc w:val="center"/>
        <w:rPr>
          <w:rFonts w:ascii="Times New Roman" w:hAnsi="Times New Roman" w:cs="Times New Roman"/>
          <w:color w:val="000000" w:themeColor="text1"/>
          <w:sz w:val="24"/>
          <w:szCs w:val="24"/>
          <w:u w:val="single"/>
        </w:rPr>
      </w:pPr>
      <w:r w:rsidRPr="00244317">
        <w:rPr>
          <w:rFonts w:ascii="Times New Roman" w:hAnsi="Times New Roman" w:cs="Times New Roman"/>
          <w:color w:val="000000" w:themeColor="text1"/>
          <w:sz w:val="24"/>
          <w:szCs w:val="24"/>
          <w:u w:val="single"/>
        </w:rPr>
        <w:t>Link</w:t>
      </w:r>
    </w:p>
    <w:p w14:paraId="605DC5AA" w14:textId="45FC6C31" w:rsidR="00244317" w:rsidRDefault="00244317" w:rsidP="00244317">
      <w:pPr>
        <w:pStyle w:val="ListParagraph"/>
        <w:numPr>
          <w:ilvl w:val="0"/>
          <w:numId w:val="7"/>
        </w:num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Different music merging to link the different memories </w:t>
      </w:r>
    </w:p>
    <w:p w14:paraId="33790D35" w14:textId="693B2F52" w:rsidR="00244317" w:rsidRPr="00244317" w:rsidRDefault="00244317" w:rsidP="00244317">
      <w:pPr>
        <w:pStyle w:val="ListParagraph"/>
        <w:numPr>
          <w:ilvl w:val="0"/>
          <w:numId w:val="7"/>
        </w:num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Creating a holistic idea of all the memories to represent conviviality. </w:t>
      </w:r>
    </w:p>
    <w:p w14:paraId="417EC32D" w14:textId="77777777" w:rsidR="008F76CC" w:rsidRPr="008F76CC" w:rsidRDefault="008F76CC" w:rsidP="008F76CC">
      <w:pPr>
        <w:rPr>
          <w:rFonts w:ascii="Times New Roman" w:hAnsi="Times New Roman" w:cs="Times New Roman"/>
          <w:color w:val="000000" w:themeColor="text1"/>
          <w:sz w:val="24"/>
          <w:szCs w:val="24"/>
        </w:rPr>
      </w:pPr>
    </w:p>
    <w:p w14:paraId="37127242" w14:textId="77777777" w:rsidR="008F76CC" w:rsidRPr="008F76CC" w:rsidRDefault="008F76CC" w:rsidP="008F76CC">
      <w:pPr>
        <w:rPr>
          <w:rFonts w:ascii="Times New Roman" w:hAnsi="Times New Roman" w:cs="Times New Roman"/>
          <w:b/>
          <w:color w:val="000000" w:themeColor="text1"/>
          <w:sz w:val="24"/>
          <w:szCs w:val="24"/>
        </w:rPr>
      </w:pPr>
      <w:r w:rsidRPr="008F76CC">
        <w:rPr>
          <w:rFonts w:ascii="Times New Roman" w:hAnsi="Times New Roman" w:cs="Times New Roman"/>
          <w:b/>
          <w:color w:val="000000" w:themeColor="text1"/>
          <w:sz w:val="24"/>
          <w:szCs w:val="24"/>
        </w:rPr>
        <w:t xml:space="preserve">HEDDA </w:t>
      </w:r>
    </w:p>
    <w:p w14:paraId="59B630CE"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Narration: English &amp; Swedish </w:t>
      </w:r>
    </w:p>
    <w:p w14:paraId="3D7B3F14"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Sound Effects: Family Speaking, Laughing </w:t>
      </w:r>
    </w:p>
    <w:p w14:paraId="3C2FBFDA"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Music: Christmas Song</w:t>
      </w:r>
    </w:p>
    <w:p w14:paraId="0EDFE304" w14:textId="77777777" w:rsidR="008F76CC" w:rsidRPr="008F76CC" w:rsidRDefault="008F76CC" w:rsidP="008F76CC">
      <w:pPr>
        <w:rPr>
          <w:rFonts w:ascii="Times New Roman" w:hAnsi="Times New Roman" w:cs="Times New Roman"/>
          <w:color w:val="000000" w:themeColor="text1"/>
          <w:sz w:val="24"/>
          <w:szCs w:val="24"/>
        </w:rPr>
      </w:pPr>
    </w:p>
    <w:p w14:paraId="3E14DB9B" w14:textId="77777777" w:rsidR="008F76CC" w:rsidRDefault="008F76CC" w:rsidP="008F76CC">
      <w:pPr>
        <w:rPr>
          <w:rFonts w:ascii="Times New Roman" w:hAnsi="Times New Roman" w:cs="Times New Roman"/>
          <w:b/>
          <w:color w:val="000000" w:themeColor="text1"/>
          <w:sz w:val="24"/>
          <w:szCs w:val="24"/>
        </w:rPr>
      </w:pPr>
      <w:r w:rsidRPr="008F76CC">
        <w:rPr>
          <w:rFonts w:ascii="Times New Roman" w:hAnsi="Times New Roman" w:cs="Times New Roman"/>
          <w:b/>
          <w:color w:val="000000" w:themeColor="text1"/>
          <w:sz w:val="24"/>
          <w:szCs w:val="24"/>
        </w:rPr>
        <w:t xml:space="preserve">KELLY </w:t>
      </w:r>
    </w:p>
    <w:p w14:paraId="4CA27AC1" w14:textId="51B003C7" w:rsidR="00244317" w:rsidRDefault="00244317" w:rsidP="008F76C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Memory: </w:t>
      </w:r>
      <w:r w:rsidRPr="00244317">
        <w:rPr>
          <w:rFonts w:ascii="Times New Roman" w:hAnsi="Times New Roman" w:cs="Times New Roman"/>
          <w:color w:val="000000" w:themeColor="text1"/>
          <w:sz w:val="24"/>
          <w:szCs w:val="24"/>
        </w:rPr>
        <w:t>Collective family eating together, the table cloth being red reminded Kelly of these memories and the theme of conviviality.</w:t>
      </w:r>
      <w:r>
        <w:rPr>
          <w:rFonts w:ascii="Times New Roman" w:hAnsi="Times New Roman" w:cs="Times New Roman"/>
          <w:b/>
          <w:color w:val="000000" w:themeColor="text1"/>
          <w:sz w:val="24"/>
          <w:szCs w:val="24"/>
        </w:rPr>
        <w:t xml:space="preserve"> </w:t>
      </w:r>
    </w:p>
    <w:p w14:paraId="688DD0EB" w14:textId="77777777" w:rsidR="00244317" w:rsidRPr="008F76CC" w:rsidRDefault="00244317" w:rsidP="008F76CC">
      <w:pPr>
        <w:rPr>
          <w:rFonts w:ascii="Times New Roman" w:hAnsi="Times New Roman" w:cs="Times New Roman"/>
          <w:b/>
          <w:color w:val="000000" w:themeColor="text1"/>
          <w:sz w:val="24"/>
          <w:szCs w:val="24"/>
        </w:rPr>
      </w:pPr>
    </w:p>
    <w:p w14:paraId="4139AA44"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Narration: Crowd Talking in Mandarin </w:t>
      </w:r>
    </w:p>
    <w:p w14:paraId="5C45CE30"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Sound Effects: Dishes clattering</w:t>
      </w:r>
    </w:p>
    <w:p w14:paraId="6C583756" w14:textId="0F4FE0D8" w:rsidR="00244317"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Music: Chinese String Music </w:t>
      </w:r>
    </w:p>
    <w:p w14:paraId="1D66DE9C" w14:textId="77777777" w:rsidR="00AE5E57" w:rsidRPr="008F76CC" w:rsidRDefault="00AE5E57" w:rsidP="00AE5E57">
      <w:pPr>
        <w:rPr>
          <w:rFonts w:ascii="Times New Roman" w:hAnsi="Times New Roman" w:cs="Times New Roman"/>
          <w:color w:val="000000" w:themeColor="text1"/>
          <w:sz w:val="24"/>
          <w:szCs w:val="24"/>
        </w:rPr>
      </w:pPr>
    </w:p>
    <w:p w14:paraId="0E76B6DB" w14:textId="77777777" w:rsidR="00426905" w:rsidRDefault="00426905" w:rsidP="00AE5E57">
      <w:pPr>
        <w:rPr>
          <w:rFonts w:ascii="Times New Roman" w:hAnsi="Times New Roman" w:cs="Times New Roman"/>
          <w:b/>
          <w:color w:val="000000" w:themeColor="text1"/>
          <w:sz w:val="24"/>
          <w:szCs w:val="24"/>
        </w:rPr>
      </w:pPr>
      <w:r w:rsidRPr="008F76CC">
        <w:rPr>
          <w:rFonts w:ascii="Times New Roman" w:hAnsi="Times New Roman" w:cs="Times New Roman"/>
          <w:b/>
          <w:color w:val="000000" w:themeColor="text1"/>
          <w:sz w:val="24"/>
          <w:szCs w:val="24"/>
        </w:rPr>
        <w:t>MARIE</w:t>
      </w:r>
    </w:p>
    <w:p w14:paraId="2394A93B" w14:textId="58DA9E93" w:rsidR="00244317" w:rsidRPr="008F76CC" w:rsidRDefault="00244317" w:rsidP="00AE5E5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Memory: </w:t>
      </w:r>
      <w:r w:rsidRPr="00244317">
        <w:rPr>
          <w:rFonts w:ascii="Times New Roman" w:hAnsi="Times New Roman" w:cs="Times New Roman"/>
          <w:color w:val="000000" w:themeColor="text1"/>
          <w:sz w:val="24"/>
          <w:szCs w:val="24"/>
        </w:rPr>
        <w:t>Sitting in a café in Paris. The red of the décor of traditional Parisian cafés and the color of wine. Wine being a symbol of the importance of the national activity of gastronomy in France.</w:t>
      </w:r>
      <w:r>
        <w:rPr>
          <w:rFonts w:ascii="Times New Roman" w:hAnsi="Times New Roman" w:cs="Times New Roman"/>
          <w:b/>
          <w:color w:val="000000" w:themeColor="text1"/>
          <w:sz w:val="24"/>
          <w:szCs w:val="24"/>
        </w:rPr>
        <w:t xml:space="preserve"> </w:t>
      </w:r>
    </w:p>
    <w:p w14:paraId="7B519B2A" w14:textId="77777777" w:rsidR="00AE5E57" w:rsidRPr="008F76CC" w:rsidRDefault="00AE5E57" w:rsidP="00AE5E57">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Narration: </w:t>
      </w:r>
      <w:r w:rsidR="008F76CC" w:rsidRPr="008F76CC">
        <w:rPr>
          <w:rFonts w:ascii="Times New Roman" w:hAnsi="Times New Roman" w:cs="Times New Roman"/>
          <w:color w:val="000000" w:themeColor="text1"/>
          <w:sz w:val="24"/>
          <w:szCs w:val="24"/>
        </w:rPr>
        <w:t>French Chatter</w:t>
      </w:r>
    </w:p>
    <w:p w14:paraId="04BA8F86" w14:textId="77777777" w:rsidR="00AE5E57" w:rsidRPr="008F76CC" w:rsidRDefault="00AE5E57" w:rsidP="00AE5E57">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Sound Effects: </w:t>
      </w:r>
      <w:r w:rsidR="008F76CC" w:rsidRPr="008F76CC">
        <w:rPr>
          <w:rFonts w:ascii="Times New Roman" w:hAnsi="Times New Roman" w:cs="Times New Roman"/>
          <w:color w:val="000000" w:themeColor="text1"/>
          <w:sz w:val="24"/>
          <w:szCs w:val="24"/>
        </w:rPr>
        <w:t>Wine Pouring, Cigarette Lighting</w:t>
      </w:r>
    </w:p>
    <w:p w14:paraId="0420C580" w14:textId="77777777" w:rsidR="00AE5E57" w:rsidRPr="008F76CC" w:rsidRDefault="00AE5E57" w:rsidP="00AE5E57">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Music: </w:t>
      </w:r>
      <w:r w:rsidR="008F76CC" w:rsidRPr="008F76CC">
        <w:rPr>
          <w:rFonts w:ascii="Times New Roman" w:hAnsi="Times New Roman" w:cs="Times New Roman"/>
          <w:color w:val="000000" w:themeColor="text1"/>
          <w:sz w:val="24"/>
          <w:szCs w:val="24"/>
        </w:rPr>
        <w:t xml:space="preserve">La Vie </w:t>
      </w:r>
      <w:proofErr w:type="spellStart"/>
      <w:r w:rsidR="008F76CC" w:rsidRPr="008F76CC">
        <w:rPr>
          <w:rFonts w:ascii="Times New Roman" w:hAnsi="Times New Roman" w:cs="Times New Roman"/>
          <w:color w:val="000000" w:themeColor="text1"/>
          <w:sz w:val="24"/>
          <w:szCs w:val="24"/>
        </w:rPr>
        <w:t>en</w:t>
      </w:r>
      <w:proofErr w:type="spellEnd"/>
      <w:r w:rsidR="008F76CC" w:rsidRPr="008F76CC">
        <w:rPr>
          <w:rFonts w:ascii="Times New Roman" w:hAnsi="Times New Roman" w:cs="Times New Roman"/>
          <w:color w:val="000000" w:themeColor="text1"/>
          <w:sz w:val="24"/>
          <w:szCs w:val="24"/>
        </w:rPr>
        <w:t xml:space="preserve"> Rose Interlude – Louis Armstrong </w:t>
      </w:r>
    </w:p>
    <w:p w14:paraId="78456D5A" w14:textId="77777777"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 </w:t>
      </w:r>
    </w:p>
    <w:p w14:paraId="1A811C32" w14:textId="77777777" w:rsidR="008F76CC" w:rsidRDefault="008F76CC" w:rsidP="008F76CC">
      <w:pPr>
        <w:rPr>
          <w:rFonts w:ascii="Times New Roman" w:hAnsi="Times New Roman" w:cs="Times New Roman"/>
          <w:b/>
          <w:color w:val="000000" w:themeColor="text1"/>
          <w:sz w:val="24"/>
          <w:szCs w:val="24"/>
        </w:rPr>
      </w:pPr>
      <w:r w:rsidRPr="008F76CC">
        <w:rPr>
          <w:rFonts w:ascii="Times New Roman" w:hAnsi="Times New Roman" w:cs="Times New Roman"/>
          <w:b/>
          <w:color w:val="000000" w:themeColor="text1"/>
          <w:sz w:val="24"/>
          <w:szCs w:val="24"/>
        </w:rPr>
        <w:t xml:space="preserve">ISABELLE </w:t>
      </w:r>
    </w:p>
    <w:p w14:paraId="00D10646" w14:textId="32D82BA6" w:rsidR="00244317" w:rsidRPr="00244317" w:rsidRDefault="00244317" w:rsidP="008F76CC">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Memory: </w:t>
      </w:r>
      <w:r>
        <w:rPr>
          <w:rFonts w:ascii="Times New Roman" w:hAnsi="Times New Roman" w:cs="Times New Roman"/>
          <w:color w:val="000000" w:themeColor="text1"/>
          <w:sz w:val="24"/>
          <w:szCs w:val="24"/>
        </w:rPr>
        <w:t>Going to a family members house for the 4</w:t>
      </w:r>
      <w:r w:rsidRPr="00244317">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of July. Cousins setting off fireworks, triggering the memory of the color red. This symbolizes the idea of happiness, family and conviviality &amp; culture of growing up and the traditions in the US. </w:t>
      </w:r>
    </w:p>
    <w:p w14:paraId="66235F70" w14:textId="56739BEE"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lastRenderedPageBreak/>
        <w:t xml:space="preserve">Narration: Description – </w:t>
      </w:r>
      <w:r w:rsidR="00244317">
        <w:rPr>
          <w:rFonts w:ascii="Times New Roman" w:hAnsi="Times New Roman" w:cs="Times New Roman"/>
          <w:color w:val="000000" w:themeColor="text1"/>
          <w:sz w:val="24"/>
          <w:szCs w:val="24"/>
        </w:rPr>
        <w:t>4</w:t>
      </w:r>
      <w:r w:rsidR="00244317" w:rsidRPr="00244317">
        <w:rPr>
          <w:rFonts w:ascii="Times New Roman" w:hAnsi="Times New Roman" w:cs="Times New Roman"/>
          <w:color w:val="000000" w:themeColor="text1"/>
          <w:sz w:val="24"/>
          <w:szCs w:val="24"/>
          <w:vertAlign w:val="superscript"/>
        </w:rPr>
        <w:t>th</w:t>
      </w:r>
      <w:r w:rsidR="00244317">
        <w:rPr>
          <w:rFonts w:ascii="Times New Roman" w:hAnsi="Times New Roman" w:cs="Times New Roman"/>
          <w:color w:val="000000" w:themeColor="text1"/>
          <w:sz w:val="24"/>
          <w:szCs w:val="24"/>
        </w:rPr>
        <w:t xml:space="preserve"> of July </w:t>
      </w:r>
      <w:r w:rsidRPr="008F76CC">
        <w:rPr>
          <w:rFonts w:ascii="Times New Roman" w:hAnsi="Times New Roman" w:cs="Times New Roman"/>
          <w:color w:val="000000" w:themeColor="text1"/>
          <w:sz w:val="24"/>
          <w:szCs w:val="24"/>
        </w:rPr>
        <w:t xml:space="preserve">  </w:t>
      </w:r>
    </w:p>
    <w:p w14:paraId="76112B25" w14:textId="125B166B" w:rsidR="008F76CC" w:rsidRPr="008F76CC" w:rsidRDefault="008F76CC" w:rsidP="008F76CC">
      <w:pPr>
        <w:rPr>
          <w:rFonts w:ascii="Times New Roman" w:hAnsi="Times New Roman" w:cs="Times New Roman"/>
          <w:color w:val="000000" w:themeColor="text1"/>
          <w:sz w:val="24"/>
          <w:szCs w:val="24"/>
        </w:rPr>
      </w:pPr>
      <w:r w:rsidRPr="008F76CC">
        <w:rPr>
          <w:rFonts w:ascii="Times New Roman" w:hAnsi="Times New Roman" w:cs="Times New Roman"/>
          <w:color w:val="000000" w:themeColor="text1"/>
          <w:sz w:val="24"/>
          <w:szCs w:val="24"/>
        </w:rPr>
        <w:t xml:space="preserve">Sound Effects: </w:t>
      </w:r>
      <w:r w:rsidR="00244317">
        <w:rPr>
          <w:rFonts w:ascii="Times New Roman" w:hAnsi="Times New Roman" w:cs="Times New Roman"/>
          <w:color w:val="000000" w:themeColor="text1"/>
          <w:sz w:val="24"/>
          <w:szCs w:val="24"/>
        </w:rPr>
        <w:t>fireworks</w:t>
      </w:r>
    </w:p>
    <w:p w14:paraId="0BB11405" w14:textId="640583C1" w:rsidR="008F76CC" w:rsidRPr="008F76CC" w:rsidRDefault="00244317" w:rsidP="008F76C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Music: Patriotic Music </w:t>
      </w:r>
    </w:p>
    <w:p w14:paraId="4377CE51" w14:textId="77777777" w:rsidR="008F76CC" w:rsidRPr="008F76CC" w:rsidRDefault="008F76CC" w:rsidP="008F76CC">
      <w:pPr>
        <w:rPr>
          <w:rFonts w:ascii="Times New Roman" w:hAnsi="Times New Roman" w:cs="Times New Roman"/>
          <w:b/>
          <w:color w:val="000000" w:themeColor="text1"/>
          <w:sz w:val="24"/>
          <w:szCs w:val="24"/>
        </w:rPr>
      </w:pPr>
    </w:p>
    <w:p w14:paraId="571674D4" w14:textId="138CD0A5" w:rsidR="00244317" w:rsidRDefault="008F76CC" w:rsidP="008F76CC">
      <w:pPr>
        <w:rPr>
          <w:rFonts w:ascii="Times New Roman" w:hAnsi="Times New Roman" w:cs="Times New Roman"/>
          <w:b/>
          <w:color w:val="000000" w:themeColor="text1"/>
          <w:sz w:val="24"/>
          <w:szCs w:val="24"/>
        </w:rPr>
      </w:pPr>
      <w:r w:rsidRPr="008F76CC">
        <w:rPr>
          <w:rFonts w:ascii="Times New Roman" w:hAnsi="Times New Roman" w:cs="Times New Roman"/>
          <w:b/>
          <w:color w:val="000000" w:themeColor="text1"/>
          <w:sz w:val="24"/>
          <w:szCs w:val="24"/>
        </w:rPr>
        <w:t xml:space="preserve">CARLYANN </w:t>
      </w:r>
    </w:p>
    <w:p w14:paraId="2997FBED" w14:textId="2A79CB01" w:rsidR="00244317" w:rsidRPr="00244317" w:rsidRDefault="00244317" w:rsidP="008F76CC">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Memory: </w:t>
      </w:r>
      <w:r>
        <w:rPr>
          <w:rFonts w:ascii="Times New Roman" w:hAnsi="Times New Roman" w:cs="Times New Roman"/>
          <w:color w:val="000000" w:themeColor="text1"/>
          <w:sz w:val="24"/>
          <w:szCs w:val="24"/>
        </w:rPr>
        <w:t xml:space="preserve">Memory of an important person and their love for cherries, triggering the color red. The specific moment and drink that reminds </w:t>
      </w:r>
      <w:proofErr w:type="spellStart"/>
      <w:r>
        <w:rPr>
          <w:rFonts w:ascii="Times New Roman" w:hAnsi="Times New Roman" w:cs="Times New Roman"/>
          <w:color w:val="000000" w:themeColor="text1"/>
          <w:sz w:val="24"/>
          <w:szCs w:val="24"/>
        </w:rPr>
        <w:t>Carlyann</w:t>
      </w:r>
      <w:proofErr w:type="spellEnd"/>
      <w:r>
        <w:rPr>
          <w:rFonts w:ascii="Times New Roman" w:hAnsi="Times New Roman" w:cs="Times New Roman"/>
          <w:color w:val="000000" w:themeColor="text1"/>
          <w:sz w:val="24"/>
          <w:szCs w:val="24"/>
        </w:rPr>
        <w:t xml:space="preserve"> of togetherness, happiness and love. The cherries symbolize good memories &amp; a specific individual. </w:t>
      </w:r>
    </w:p>
    <w:p w14:paraId="44CEC12C" w14:textId="77777777" w:rsidR="008F76CC" w:rsidRPr="008F76CC" w:rsidRDefault="008F76CC" w:rsidP="008F76CC">
      <w:pPr>
        <w:rPr>
          <w:rFonts w:ascii="Times New Roman" w:hAnsi="Times New Roman" w:cs="Times New Roman"/>
          <w:b/>
          <w:color w:val="000000" w:themeColor="text1"/>
          <w:sz w:val="24"/>
          <w:szCs w:val="24"/>
        </w:rPr>
      </w:pPr>
      <w:r w:rsidRPr="008F76CC">
        <w:rPr>
          <w:rFonts w:ascii="Times New Roman" w:hAnsi="Times New Roman" w:cs="Times New Roman"/>
          <w:color w:val="000000" w:themeColor="text1"/>
          <w:sz w:val="24"/>
          <w:szCs w:val="24"/>
        </w:rPr>
        <w:t>Narration:</w:t>
      </w:r>
      <w:r w:rsidRPr="008F76CC">
        <w:rPr>
          <w:rFonts w:ascii="Times New Roman" w:hAnsi="Times New Roman" w:cs="Times New Roman"/>
          <w:b/>
          <w:color w:val="000000" w:themeColor="text1"/>
          <w:sz w:val="24"/>
          <w:szCs w:val="24"/>
        </w:rPr>
        <w:t xml:space="preserve"> </w:t>
      </w:r>
      <w:r w:rsidRPr="008F76CC">
        <w:rPr>
          <w:rFonts w:ascii="Times New Roman" w:hAnsi="Times New Roman" w:cs="Times New Roman"/>
          <w:color w:val="000000" w:themeColor="text1"/>
          <w:sz w:val="24"/>
          <w:szCs w:val="24"/>
        </w:rPr>
        <w:t>English (short)</w:t>
      </w:r>
      <w:r w:rsidRPr="008F76CC">
        <w:rPr>
          <w:rFonts w:ascii="Times New Roman" w:hAnsi="Times New Roman" w:cs="Times New Roman"/>
          <w:b/>
          <w:color w:val="000000" w:themeColor="text1"/>
          <w:sz w:val="24"/>
          <w:szCs w:val="24"/>
        </w:rPr>
        <w:t xml:space="preserve"> </w:t>
      </w:r>
    </w:p>
    <w:p w14:paraId="4AD58562" w14:textId="77777777" w:rsidR="008F76CC" w:rsidRPr="00244317" w:rsidRDefault="008F76CC" w:rsidP="008F76CC">
      <w:pPr>
        <w:rPr>
          <w:rFonts w:ascii="Times New Roman" w:hAnsi="Times New Roman" w:cs="Times New Roman"/>
          <w:color w:val="000000" w:themeColor="text1"/>
          <w:sz w:val="24"/>
          <w:szCs w:val="24"/>
        </w:rPr>
      </w:pPr>
      <w:r w:rsidRPr="00244317">
        <w:rPr>
          <w:rFonts w:ascii="Times New Roman" w:hAnsi="Times New Roman" w:cs="Times New Roman"/>
          <w:color w:val="000000" w:themeColor="text1"/>
          <w:sz w:val="24"/>
          <w:szCs w:val="24"/>
        </w:rPr>
        <w:t xml:space="preserve">Sound Effects: Opening soda, jar opening, sipping, eating </w:t>
      </w:r>
    </w:p>
    <w:p w14:paraId="7C6AD69E" w14:textId="77777777" w:rsidR="008F76CC" w:rsidRPr="00244317" w:rsidRDefault="008F76CC" w:rsidP="008F76CC">
      <w:pPr>
        <w:rPr>
          <w:rFonts w:ascii="Times New Roman" w:hAnsi="Times New Roman" w:cs="Times New Roman"/>
          <w:color w:val="000000" w:themeColor="text1"/>
          <w:sz w:val="24"/>
          <w:szCs w:val="24"/>
        </w:rPr>
      </w:pPr>
      <w:r w:rsidRPr="00244317">
        <w:rPr>
          <w:rFonts w:ascii="Times New Roman" w:hAnsi="Times New Roman" w:cs="Times New Roman"/>
          <w:color w:val="000000" w:themeColor="text1"/>
          <w:sz w:val="24"/>
          <w:szCs w:val="24"/>
        </w:rPr>
        <w:t>Music: Jazz Music</w:t>
      </w:r>
    </w:p>
    <w:sectPr w:rsidR="008F76CC" w:rsidRPr="00244317">
      <w:footerReference w:type="default" r:id="rId10"/>
      <w:pgSz w:w="12240" w:h="15840"/>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2578" w14:textId="77777777" w:rsidR="00E46517" w:rsidRDefault="00E46517">
      <w:r>
        <w:separator/>
      </w:r>
    </w:p>
    <w:p w14:paraId="514232F3" w14:textId="77777777" w:rsidR="00E46517" w:rsidRDefault="00E46517"/>
  </w:endnote>
  <w:endnote w:type="continuationSeparator" w:id="0">
    <w:p w14:paraId="492B4174" w14:textId="77777777" w:rsidR="00E46517" w:rsidRDefault="00E46517">
      <w:r>
        <w:continuationSeparator/>
      </w:r>
    </w:p>
    <w:p w14:paraId="1B7ADF20" w14:textId="77777777" w:rsidR="00E46517" w:rsidRDefault="00E46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699706"/>
      <w:docPartObj>
        <w:docPartGallery w:val="Page Numbers (Bottom of Page)"/>
        <w:docPartUnique/>
      </w:docPartObj>
    </w:sdtPr>
    <w:sdtEndPr>
      <w:rPr>
        <w:noProof/>
      </w:rPr>
    </w:sdtEndPr>
    <w:sdtContent>
      <w:p w14:paraId="738D2347" w14:textId="77777777" w:rsidR="001C64E8" w:rsidRDefault="004006A1">
        <w:pPr>
          <w:pStyle w:val="Footer"/>
        </w:pPr>
        <w:r>
          <w:fldChar w:fldCharType="begin"/>
        </w:r>
        <w:r>
          <w:instrText xml:space="preserve"> PAGE   \* MERGEFORMAT </w:instrText>
        </w:r>
        <w:r>
          <w:fldChar w:fldCharType="separate"/>
        </w:r>
        <w:r w:rsidR="008B37D9">
          <w:rPr>
            <w:noProof/>
          </w:rPr>
          <w:t>3</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9BABB" w14:textId="77777777" w:rsidR="00E46517" w:rsidRDefault="00E46517">
      <w:r>
        <w:separator/>
      </w:r>
    </w:p>
    <w:p w14:paraId="5BBD73F2" w14:textId="77777777" w:rsidR="00E46517" w:rsidRDefault="00E46517"/>
  </w:footnote>
  <w:footnote w:type="continuationSeparator" w:id="0">
    <w:p w14:paraId="79460E29" w14:textId="77777777" w:rsidR="00E46517" w:rsidRDefault="00E46517">
      <w:r>
        <w:continuationSeparator/>
      </w:r>
    </w:p>
    <w:p w14:paraId="0F9A3A5A" w14:textId="77777777" w:rsidR="00E46517" w:rsidRDefault="00E4651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30A86DE"/>
    <w:lvl w:ilvl="0">
      <w:start w:val="1"/>
      <w:numFmt w:val="decimal"/>
      <w:lvlText w:val="%1."/>
      <w:lvlJc w:val="left"/>
      <w:pPr>
        <w:tabs>
          <w:tab w:val="num" w:pos="360"/>
        </w:tabs>
        <w:ind w:left="360" w:hanging="360"/>
      </w:pPr>
    </w:lvl>
  </w:abstractNum>
  <w:abstractNum w:abstractNumId="1">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nsid w:val="08916508"/>
    <w:multiLevelType w:val="hybridMultilevel"/>
    <w:tmpl w:val="65EEBC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D21E0"/>
    <w:multiLevelType w:val="hybridMultilevel"/>
    <w:tmpl w:val="A2E008E6"/>
    <w:lvl w:ilvl="0" w:tplc="3960681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9F2F7A"/>
    <w:multiLevelType w:val="hybridMultilevel"/>
    <w:tmpl w:val="3F843A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4"/>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AF8"/>
    <w:rsid w:val="001C64E8"/>
    <w:rsid w:val="00244317"/>
    <w:rsid w:val="00250E5D"/>
    <w:rsid w:val="002B2AF8"/>
    <w:rsid w:val="004006A1"/>
    <w:rsid w:val="00426905"/>
    <w:rsid w:val="004C54E1"/>
    <w:rsid w:val="0050076E"/>
    <w:rsid w:val="005B2DED"/>
    <w:rsid w:val="007F6311"/>
    <w:rsid w:val="008B37D9"/>
    <w:rsid w:val="008F76CC"/>
    <w:rsid w:val="00AC56B0"/>
    <w:rsid w:val="00AE5E57"/>
    <w:rsid w:val="00CD458E"/>
    <w:rsid w:val="00E46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C3C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paragraph" w:styleId="ListParagraph">
    <w:name w:val="List Paragraph"/>
    <w:basedOn w:val="Normal"/>
    <w:uiPriority w:val="34"/>
    <w:unhideWhenUsed/>
    <w:qFormat/>
    <w:rsid w:val="008F7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haddad/Library/Containers/com.microsoft.Word/Data/Library/Caches/15369/TM10002086/Take%20Notes.dotx"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Take Notes.dotx</Template>
  <TotalTime>39</TotalTime>
  <Pages>4</Pages>
  <Words>555</Words>
  <Characters>3165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Haddad</dc:creator>
  <cp:keywords/>
  <dc:description/>
  <cp:lastModifiedBy>Marie Haddad</cp:lastModifiedBy>
  <cp:revision>3</cp:revision>
  <dcterms:created xsi:type="dcterms:W3CDTF">2017-10-11T16:43:00Z</dcterms:created>
  <dcterms:modified xsi:type="dcterms:W3CDTF">2017-10-25T13:46:00Z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ies>
</file>